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5" w:type="dxa"/>
        <w:tblInd w:w="85" w:type="dxa"/>
        <w:tblLayout w:type="fixed"/>
        <w:tblLook w:val="00A0"/>
      </w:tblPr>
      <w:tblGrid>
        <w:gridCol w:w="4451"/>
        <w:gridCol w:w="5954"/>
      </w:tblGrid>
      <w:tr w:rsidR="00F27D53" w:rsidRPr="00A46667" w:rsidTr="009F3335">
        <w:trPr>
          <w:trHeight w:val="1275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7D53" w:rsidRPr="005C3356" w:rsidRDefault="00F27D53" w:rsidP="00236BD1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27D53" w:rsidRPr="00D95031" w:rsidRDefault="00F27D53" w:rsidP="00F27D53">
            <w:pPr>
              <w:spacing w:after="0" w:line="240" w:lineRule="auto"/>
              <w:ind w:rightChars="-49" w:right="31680" w:firstLineChars="1" w:firstLine="31680"/>
              <w:jc w:val="right"/>
              <w:rPr>
                <w:rFonts w:ascii="Microsoft YaHei" w:eastAsia="Microsoft YaHei" w:hAnsi="Microsoft YaHei" w:cs="Arial"/>
                <w:color w:val="595959"/>
                <w:sz w:val="44"/>
                <w:szCs w:val="44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color w:val="595959"/>
                <w:sz w:val="28"/>
                <w:szCs w:val="44"/>
                <w:lang w:val="ru-RU" w:eastAsia="en-AU"/>
              </w:rPr>
              <w:t>Тестовый</w:t>
            </w:r>
            <w:r>
              <w:rPr>
                <w:rFonts w:ascii="Microsoft YaHei" w:eastAsia="Microsoft YaHei" w:hAnsi="Microsoft YaHei" w:cs="Arial"/>
                <w:b/>
                <w:color w:val="595959"/>
                <w:sz w:val="28"/>
                <w:szCs w:val="44"/>
                <w:lang w:val="ru-RU" w:eastAsia="en-AU"/>
              </w:rPr>
              <w:t xml:space="preserve"> документ</w:t>
            </w:r>
          </w:p>
        </w:tc>
      </w:tr>
    </w:tbl>
    <w:p w:rsidR="00F27D53" w:rsidRPr="005C3356" w:rsidRDefault="00F27D53" w:rsidP="00EA79EC">
      <w:pPr>
        <w:rPr>
          <w:rFonts w:ascii="Microsoft YaHei" w:eastAsia="Microsoft YaHei" w:hAnsi="Microsoft YaHei"/>
        </w:rPr>
      </w:pPr>
    </w:p>
    <w:p w:rsidR="00F27D53" w:rsidRPr="00D95031" w:rsidRDefault="00F27D53" w:rsidP="00845D32">
      <w:pPr>
        <w:pStyle w:val="Heading2"/>
        <w:rPr>
          <w:rFonts w:ascii="Microsoft YaHei" w:eastAsia="Microsoft YaHei" w:hAnsi="Microsoft YaHei"/>
          <w:b/>
          <w:lang w:val="ru-RU"/>
        </w:rPr>
      </w:pPr>
      <w:r>
        <w:rPr>
          <w:rFonts w:ascii="Microsoft YaHei" w:eastAsia="Microsoft YaHei" w:hAnsi="Microsoft YaHei" w:hint="eastAsia"/>
          <w:b/>
          <w:lang w:val="ru-RU"/>
        </w:rPr>
        <w:t>Аннотация</w:t>
      </w:r>
      <w:r>
        <w:rPr>
          <w:rFonts w:ascii="Microsoft YaHei" w:eastAsia="Microsoft YaHei" w:hAnsi="Microsoft YaHei"/>
          <w:b/>
          <w:lang w:val="ru-RU"/>
        </w:rPr>
        <w:t xml:space="preserve"> теста</w:t>
      </w:r>
    </w:p>
    <w:tbl>
      <w:tblPr>
        <w:tblW w:w="6436" w:type="dxa"/>
        <w:tblInd w:w="80" w:type="dxa"/>
        <w:tblLayout w:type="fixed"/>
        <w:tblLook w:val="00A0"/>
      </w:tblPr>
      <w:tblGrid>
        <w:gridCol w:w="3136"/>
        <w:gridCol w:w="3300"/>
      </w:tblGrid>
      <w:tr w:rsidR="00F27D53" w:rsidRPr="00A46667" w:rsidTr="002F55A9">
        <w:trPr>
          <w:trHeight w:val="422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D95031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0"/>
                <w:lang w:val="ru-RU" w:eastAsia="en-AU"/>
              </w:rPr>
              <w:t>Название</w:t>
            </w:r>
            <w:r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  <w:t xml:space="preserve"> проекта</w:t>
            </w:r>
          </w:p>
          <w:p w:rsidR="00F27D53" w:rsidRPr="005C3356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en-AU" w:eastAsia="en-AU"/>
              </w:rPr>
            </w:pPr>
          </w:p>
        </w:tc>
        <w:tc>
          <w:tcPr>
            <w:tcW w:w="3300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C3356" w:rsidRDefault="00F27D53" w:rsidP="002F55A9">
            <w:pPr>
              <w:spacing w:after="0" w:line="240" w:lineRule="auto"/>
              <w:rPr>
                <w:rFonts w:ascii="Microsoft YaHei" w:eastAsia="Microsoft YaHei" w:hAnsi="Microsoft YaHei"/>
                <w:sz w:val="20"/>
                <w:szCs w:val="20"/>
                <w:lang w:val="en-AU" w:eastAsia="en-AU"/>
              </w:rPr>
            </w:pP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 </w:t>
            </w:r>
          </w:p>
        </w:tc>
      </w:tr>
      <w:tr w:rsidR="00F27D53" w:rsidRPr="00A46667" w:rsidTr="002F55A9">
        <w:trPr>
          <w:trHeight w:val="414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0"/>
                <w:lang w:val="ru-RU" w:eastAsia="en-AU"/>
              </w:rPr>
              <w:t>Рабочая</w:t>
            </w:r>
            <w:r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  <w:t xml:space="preserve"> версия </w:t>
            </w:r>
          </w:p>
          <w:p w:rsidR="00F27D53" w:rsidRPr="00D95031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C3356" w:rsidRDefault="00F27D53" w:rsidP="002F55A9">
            <w:pPr>
              <w:spacing w:after="0" w:line="240" w:lineRule="auto"/>
              <w:rPr>
                <w:rFonts w:ascii="Microsoft YaHei" w:eastAsia="Microsoft YaHei" w:hAnsi="Microsoft YaHei"/>
                <w:sz w:val="20"/>
                <w:szCs w:val="20"/>
                <w:lang w:val="en-AU" w:eastAsia="en-AU"/>
              </w:rPr>
            </w:pP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 </w:t>
            </w:r>
          </w:p>
        </w:tc>
      </w:tr>
      <w:tr w:rsidR="00F27D53" w:rsidRPr="00A46667" w:rsidTr="002F55A9">
        <w:trPr>
          <w:trHeight w:val="406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D95031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0"/>
                <w:lang w:val="ru-RU" w:eastAsia="en-AU"/>
              </w:rPr>
              <w:t>Имя</w:t>
            </w:r>
            <w:r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  <w:t xml:space="preserve"> тестирующего</w:t>
            </w:r>
          </w:p>
          <w:p w:rsidR="00F27D53" w:rsidRPr="005C3356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en-AU" w:eastAsia="en-A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C3356" w:rsidRDefault="00F27D53" w:rsidP="002F55A9">
            <w:pPr>
              <w:spacing w:after="0" w:line="240" w:lineRule="auto"/>
              <w:rPr>
                <w:rFonts w:ascii="Microsoft YaHei" w:eastAsia="Microsoft YaHei" w:hAnsi="Microsoft YaHei"/>
                <w:sz w:val="20"/>
                <w:szCs w:val="20"/>
                <w:lang w:val="en-AU" w:eastAsia="en-AU"/>
              </w:rPr>
            </w:pP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 </w:t>
            </w:r>
          </w:p>
        </w:tc>
      </w:tr>
      <w:tr w:rsidR="00F27D53" w:rsidRPr="00A46667" w:rsidTr="002F55A9">
        <w:trPr>
          <w:trHeight w:val="426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D95031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0"/>
                <w:lang w:val="ru-RU" w:eastAsia="en-AU"/>
              </w:rPr>
              <w:t>Дата</w:t>
            </w:r>
            <w:r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ru-RU" w:eastAsia="en-AU"/>
              </w:rPr>
              <w:t>(ы) теста</w:t>
            </w:r>
          </w:p>
          <w:p w:rsidR="00F27D53" w:rsidRPr="005C3356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en-AU" w:eastAsia="en-A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C3356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en-AU" w:eastAsia="en-AU"/>
              </w:rPr>
            </w:pPr>
            <w:r w:rsidRPr="005C3356"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0"/>
                <w:lang w:val="en-AU" w:eastAsia="en-AU"/>
              </w:rPr>
              <w:t> </w:t>
            </w:r>
          </w:p>
        </w:tc>
      </w:tr>
    </w:tbl>
    <w:p w:rsidR="00F27D53" w:rsidRPr="005C3356" w:rsidRDefault="00F27D53">
      <w:pPr>
        <w:rPr>
          <w:rFonts w:ascii="Microsoft YaHei" w:eastAsia="Microsoft YaHei" w:hAnsi="Microsoft YaHei"/>
        </w:rPr>
      </w:pPr>
    </w:p>
    <w:p w:rsidR="00F27D53" w:rsidRPr="00D95031" w:rsidRDefault="00F27D53" w:rsidP="00845D32">
      <w:pPr>
        <w:pStyle w:val="Heading2"/>
        <w:rPr>
          <w:rFonts w:ascii="Microsoft YaHei" w:eastAsia="Microsoft YaHei" w:hAnsi="Microsoft YaHei"/>
          <w:b/>
          <w:lang w:val="ru-RU"/>
        </w:rPr>
      </w:pPr>
      <w:r>
        <w:rPr>
          <w:rFonts w:ascii="Microsoft YaHei" w:eastAsia="Microsoft YaHei" w:hAnsi="Microsoft YaHei" w:hint="eastAsia"/>
          <w:b/>
          <w:lang w:val="ru-RU"/>
        </w:rPr>
        <w:t>Расшифровка</w:t>
      </w:r>
      <w:r w:rsidRPr="00D95031">
        <w:rPr>
          <w:rFonts w:ascii="Microsoft YaHei" w:eastAsia="Microsoft YaHei" w:hAnsi="Microsoft YaHei"/>
          <w:b/>
          <w:lang w:val="en-US"/>
        </w:rPr>
        <w:t xml:space="preserve"> </w:t>
      </w:r>
      <w:r>
        <w:rPr>
          <w:rFonts w:ascii="Microsoft YaHei" w:eastAsia="Microsoft YaHei" w:hAnsi="Microsoft YaHei" w:hint="eastAsia"/>
          <w:b/>
          <w:lang w:val="ru-RU"/>
        </w:rPr>
        <w:t>тестовых</w:t>
      </w:r>
      <w:r w:rsidRPr="00D95031">
        <w:rPr>
          <w:rFonts w:ascii="Microsoft YaHei" w:eastAsia="Microsoft YaHei" w:hAnsi="Microsoft YaHei"/>
          <w:b/>
          <w:lang w:val="en-US"/>
        </w:rPr>
        <w:t xml:space="preserve"> </w:t>
      </w:r>
      <w:r>
        <w:rPr>
          <w:rFonts w:ascii="Microsoft YaHei" w:eastAsia="Microsoft YaHei" w:hAnsi="Microsoft YaHei" w:hint="eastAsia"/>
          <w:b/>
          <w:lang w:val="ru-RU"/>
        </w:rPr>
        <w:t>информационных</w:t>
      </w:r>
      <w:r>
        <w:rPr>
          <w:rFonts w:ascii="Microsoft YaHei" w:eastAsia="Microsoft YaHei" w:hAnsi="Microsoft YaHei"/>
          <w:b/>
          <w:lang w:val="ru-RU"/>
        </w:rPr>
        <w:t xml:space="preserve"> </w:t>
      </w:r>
      <w:r>
        <w:rPr>
          <w:rFonts w:ascii="Microsoft YaHei" w:eastAsia="Microsoft YaHei" w:hAnsi="Microsoft YaHei" w:hint="eastAsia"/>
          <w:b/>
          <w:lang w:val="ru-RU"/>
        </w:rPr>
        <w:t>полей</w:t>
      </w:r>
      <w:r>
        <w:rPr>
          <w:rFonts w:ascii="Microsoft YaHei" w:eastAsia="Microsoft YaHei" w:hAnsi="Microsoft YaHei"/>
          <w:b/>
          <w:lang w:val="ru-RU"/>
        </w:rPr>
        <w:t>:</w:t>
      </w:r>
    </w:p>
    <w:tbl>
      <w:tblPr>
        <w:tblW w:w="10485" w:type="dxa"/>
        <w:tblCellMar>
          <w:top w:w="57" w:type="dxa"/>
          <w:bottom w:w="57" w:type="dxa"/>
        </w:tblCellMar>
        <w:tblLook w:val="00A0"/>
      </w:tblPr>
      <w:tblGrid>
        <w:gridCol w:w="2988"/>
        <w:gridCol w:w="7497"/>
      </w:tblGrid>
      <w:tr w:rsidR="00F27D53" w:rsidRPr="00A46667" w:rsidTr="003A1145">
        <w:trPr>
          <w:trHeight w:val="408"/>
        </w:trPr>
        <w:tc>
          <w:tcPr>
            <w:tcW w:w="2988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FFFFFF"/>
            </w:tcBorders>
            <w:shd w:val="clear" w:color="000000" w:fill="2F75B5"/>
            <w:noWrap/>
            <w:vAlign w:val="center"/>
          </w:tcPr>
          <w:p w:rsidR="00F27D53" w:rsidRPr="00D95031" w:rsidRDefault="00F27D53" w:rsidP="00725039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4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4"/>
                <w:lang w:val="ru-RU" w:eastAsia="en-AU"/>
              </w:rPr>
              <w:t>Поле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D95031" w:rsidRDefault="00F27D53" w:rsidP="00725039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FFFFFF"/>
                <w:sz w:val="20"/>
                <w:szCs w:val="24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20"/>
                <w:szCs w:val="24"/>
                <w:lang w:val="ru-RU" w:eastAsia="en-AU"/>
              </w:rPr>
              <w:t>Описание</w:t>
            </w:r>
          </w:p>
        </w:tc>
      </w:tr>
      <w:tr w:rsidR="00F27D53" w:rsidRPr="00A46667" w:rsidTr="003A1145">
        <w:trPr>
          <w:trHeight w:val="71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D95031" w:rsidRDefault="00F27D53" w:rsidP="00421AD6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Название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проекта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Название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тестируемого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проекта</w:t>
            </w:r>
          </w:p>
        </w:tc>
      </w:tr>
      <w:tr w:rsidR="00F27D53" w:rsidRPr="003A1145" w:rsidTr="003A1145">
        <w:trPr>
          <w:trHeight w:val="233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D95031" w:rsidRDefault="00F27D53" w:rsidP="00421AD6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Рабочая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версия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Версия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проекта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программного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обеспечения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(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первый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тест считается 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1.0).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D95031" w:rsidRDefault="00F27D53" w:rsidP="00421AD6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Имя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тестирующего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Имя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того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кто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проводил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тесты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421AD6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US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Дата</w:t>
            </w:r>
            <w:r w:rsidRPr="002E4DEF"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US" w:eastAsia="en-AU"/>
              </w:rPr>
              <w:t>(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ы</w:t>
            </w:r>
            <w:r w:rsidRPr="002E4DEF"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US" w:eastAsia="en-AU"/>
              </w:rPr>
              <w:t xml:space="preserve">) 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теста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Дата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(ы) проведения тестов – это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один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или несколько дней.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Если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тесты п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роводились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в более протяженный период времени, нужно отметить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отдельную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дату для каждого теста.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5C3356" w:rsidRDefault="00F27D53" w:rsidP="00421AD6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A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Тестовый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пример</w:t>
            </w:r>
            <w:r w:rsidRPr="005C3356"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AU" w:eastAsia="en-AU"/>
              </w:rPr>
              <w:t xml:space="preserve"> #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Уникальный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ID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каждого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тестового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примера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.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Следуйте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некоторым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конвенциям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чтобы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указать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типы тестов.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Например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,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‘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TC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_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UI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_1</w:t>
            </w:r>
            <w:r w:rsidRPr="002E4DEF"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′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означает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‘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user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interface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test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 w:rsidRPr="005C3356"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  <w:t>case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#1</w:t>
            </w:r>
            <w:r w:rsidRPr="002E4DEF"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′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( ТС_ПИ_1: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тестовый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случай пользовательского интерфейса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#1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)</w:t>
            </w:r>
          </w:p>
        </w:tc>
      </w:tr>
      <w:tr w:rsidR="00F27D53" w:rsidRPr="003A1145" w:rsidTr="003A1145">
        <w:trPr>
          <w:trHeight w:val="173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Приоритет</w:t>
            </w:r>
            <w:r w:rsidRPr="003A1145"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тестирования</w:t>
            </w:r>
          </w:p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</w:pPr>
            <w:r w:rsidRPr="003A1145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  <w:t>(</w:t>
            </w:r>
            <w:r>
              <w:rPr>
                <w:rFonts w:ascii="Microsoft YaHei" w:eastAsia="Microsoft YaHei" w:hAnsi="Microsoft YaHei" w:cs="Arial" w:hint="eastAsia"/>
                <w:i/>
                <w:iCs/>
                <w:color w:val="222222"/>
                <w:sz w:val="20"/>
                <w:szCs w:val="20"/>
                <w:lang w:val="ru-RU" w:eastAsia="en-AU"/>
              </w:rPr>
              <w:t>Низкий</w:t>
            </w:r>
            <w:r w:rsidRPr="003A1145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  <w:t>/</w:t>
            </w:r>
            <w:r w:rsidRPr="00D95031">
              <w:rPr>
                <w:rFonts w:ascii="Microsoft YaHei" w:eastAsia="Microsoft YaHei" w:hAnsi="Microsoft YaHei" w:cs="Arial" w:hint="eastAsia"/>
                <w:i/>
                <w:iCs/>
                <w:color w:val="222222"/>
                <w:sz w:val="20"/>
                <w:szCs w:val="20"/>
                <w:lang w:val="ru-RU" w:eastAsia="en-AU"/>
              </w:rPr>
              <w:t>Средний</w:t>
            </w:r>
            <w:r w:rsidRPr="003A1145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i/>
                <w:iCs/>
                <w:color w:val="222222"/>
                <w:sz w:val="20"/>
                <w:szCs w:val="20"/>
                <w:lang w:val="ru-RU" w:eastAsia="en-AU"/>
              </w:rPr>
              <w:t>Высокий</w:t>
            </w:r>
            <w:r w:rsidRPr="003A1145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  <w:t>)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Насколько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важен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каждый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Приоритет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тестирования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бизнес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-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правил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функциональных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тестовых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случаев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может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средним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или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высоким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время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как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незначительные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случаи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пользовательского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интерфейса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могут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иметь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низкий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приоритет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Заголовок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>/название теста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Название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тестового случая.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Например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Подтвердите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страницу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авторизации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с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действительным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именем пользователя и паролем. 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Краткое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изложение теста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2E4DEF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Описание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того</w:t>
            </w:r>
            <w:r w:rsidRPr="002E4DEF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что должен достичь тест. </w:t>
            </w:r>
          </w:p>
        </w:tc>
      </w:tr>
      <w:tr w:rsidR="00F27D53" w:rsidRPr="003A1145" w:rsidTr="003A1145">
        <w:trPr>
          <w:trHeight w:val="121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Этапы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теста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Перечислите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все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этапы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подробно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Запишите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этапы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том порядке, в котором они должны быть реализованы.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Предоставьте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как можно больше подробностей и разъяснений.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Пронумерованный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список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–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хорошая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идея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</w:p>
        </w:tc>
      </w:tr>
      <w:tr w:rsidR="00F27D53" w:rsidRPr="0035045A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Тестовые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данные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Перечислите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опишите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все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данные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используемые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данного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тестового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случая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.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Так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фактические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используемые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входные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данные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можно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отслеживать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по результатам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тестирования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Например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Имя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пользователя и пароль для подтверждения входа.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Ожидаемый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результ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ат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Каким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должен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вывод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системы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после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?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Подробно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опишите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ожидаемый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результат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включая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все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сообщения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/ошибки, к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оторые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должны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отображаться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экране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Фактический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результат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Каким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должен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фактический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результат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после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?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Опишите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любое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релевантное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поведение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системы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после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теста. </w:t>
            </w:r>
          </w:p>
        </w:tc>
      </w:tr>
      <w:tr w:rsidR="00F27D53" w:rsidRPr="00A46667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Предварительное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условие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5C3356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Любые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предварительные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условия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которые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должны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выполнены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Перечислите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все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предварительные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условия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этого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тестового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случая</w:t>
            </w:r>
            <w:r w:rsidRPr="0035045A">
              <w:rPr>
                <w:rFonts w:ascii="Microsoft YaHei" w:eastAsia="Microsoft YaHei" w:hAnsi="Microsoft YaHei" w:cs="Arial"/>
                <w:sz w:val="20"/>
                <w:szCs w:val="20"/>
                <w:lang w:val="en-US" w:eastAsia="en-AU"/>
              </w:rPr>
              <w:t xml:space="preserve">. </w:t>
            </w:r>
          </w:p>
        </w:tc>
      </w:tr>
      <w:tr w:rsidR="00F27D53" w:rsidRPr="003A1145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5045A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Постусловие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Каким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должно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состояние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системы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после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выполнения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теста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? </w:t>
            </w:r>
          </w:p>
        </w:tc>
      </w:tr>
      <w:tr w:rsidR="00F27D53" w:rsidRPr="00A46667" w:rsidTr="003A1145">
        <w:trPr>
          <w:trHeight w:val="52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5C3356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en-AU" w:eastAsia="en-AU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Статус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 xml:space="preserve"> </w:t>
            </w:r>
            <w:r w:rsidRPr="005C3356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en-AU" w:eastAsia="en-AU"/>
              </w:rPr>
              <w:t xml:space="preserve"> (</w:t>
            </w:r>
            <w:r>
              <w:rPr>
                <w:rFonts w:ascii="Microsoft YaHei" w:eastAsia="Microsoft YaHei" w:hAnsi="Microsoft YaHei" w:cs="Arial" w:hint="eastAsia"/>
                <w:i/>
                <w:iCs/>
                <w:color w:val="222222"/>
                <w:sz w:val="20"/>
                <w:szCs w:val="20"/>
                <w:lang w:val="ru-RU" w:eastAsia="en-AU"/>
              </w:rPr>
              <w:t>Зачет</w:t>
            </w:r>
            <w:r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en-A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i/>
                <w:iCs/>
                <w:color w:val="222222"/>
                <w:sz w:val="20"/>
                <w:szCs w:val="20"/>
                <w:lang w:val="ru-RU" w:eastAsia="en-AU"/>
              </w:rPr>
              <w:t>Незачет</w:t>
            </w:r>
            <w:r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ru-RU" w:eastAsia="en-AU"/>
              </w:rPr>
              <w:t>)</w:t>
            </w:r>
            <w:r w:rsidRPr="005C3356">
              <w:rPr>
                <w:rFonts w:ascii="Microsoft YaHei" w:eastAsia="Microsoft YaHei" w:hAnsi="Microsoft YaHei" w:cs="Arial"/>
                <w:i/>
                <w:iCs/>
                <w:color w:val="222222"/>
                <w:sz w:val="20"/>
                <w:szCs w:val="20"/>
                <w:lang w:val="en-AU" w:eastAsia="en-AU"/>
              </w:rPr>
              <w:t xml:space="preserve"> 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5C3356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en-A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Если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фактический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результат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соответствует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ожидаемому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результату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отметьте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тест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как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неудачный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ином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случае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обновление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пройдено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</w:p>
        </w:tc>
      </w:tr>
      <w:tr w:rsidR="00F27D53" w:rsidRPr="003A1145" w:rsidTr="003A1145">
        <w:trPr>
          <w:trHeight w:val="250"/>
        </w:trPr>
        <w:tc>
          <w:tcPr>
            <w:tcW w:w="2988" w:type="dxa"/>
            <w:tcBorders>
              <w:top w:val="nil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C16DD1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zh-CN"/>
              </w:rPr>
            </w:pP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Примечания</w:t>
            </w:r>
            <w:r>
              <w:rPr>
                <w:rFonts w:ascii="Microsoft YaHei" w:eastAsia="Microsoft YaHei" w:hAnsi="Microsoft YaHei" w:cs="Arial"/>
                <w:b/>
                <w:bCs/>
                <w:color w:val="222222"/>
                <w:sz w:val="20"/>
                <w:szCs w:val="20"/>
                <w:lang w:val="ru-RU" w:eastAsia="en-AU"/>
              </w:rPr>
              <w:t>/ко</w:t>
            </w:r>
            <w:r>
              <w:rPr>
                <w:rFonts w:ascii="Microsoft YaHei" w:eastAsia="Microsoft YaHei" w:hAnsi="Microsoft YaHei" w:cs="Arial" w:hint="eastAsia"/>
                <w:b/>
                <w:bCs/>
                <w:color w:val="222222"/>
                <w:sz w:val="20"/>
                <w:szCs w:val="20"/>
                <w:lang w:val="ru-RU" w:eastAsia="en-AU"/>
              </w:rPr>
              <w:t>мментарии</w:t>
            </w:r>
          </w:p>
        </w:tc>
        <w:tc>
          <w:tcPr>
            <w:tcW w:w="7497" w:type="dxa"/>
            <w:tcBorders>
              <w:top w:val="nil"/>
              <w:left w:val="nil"/>
              <w:bottom w:val="single" w:sz="4" w:space="0" w:color="1F4E78"/>
              <w:right w:val="single" w:sz="4" w:space="0" w:color="1F4E78"/>
            </w:tcBorders>
            <w:vAlign w:val="center"/>
          </w:tcPr>
          <w:p w:rsidR="00F27D53" w:rsidRPr="003A1145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</w:pP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Используйте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эту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область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любых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дополнительных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заметок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комментариев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>/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вопросов</w:t>
            </w:r>
            <w:r w:rsidRPr="003A1145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.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Эта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область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предназначена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для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поддержки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вышеуказанных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полей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(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например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если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есть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некоторые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особые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условия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которые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не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могут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быть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описаны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любом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из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вышеуказанных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полей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или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если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есть</w:t>
            </w:r>
            <w:r w:rsidRPr="00C16DD1"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 </w:t>
            </w:r>
            <w:r>
              <w:rPr>
                <w:rFonts w:ascii="Microsoft YaHei" w:eastAsia="Microsoft YaHei" w:hAnsi="Microsoft YaHei" w:cs="Arial" w:hint="eastAsia"/>
                <w:sz w:val="20"/>
                <w:szCs w:val="20"/>
                <w:lang w:val="ru-RU" w:eastAsia="en-AU"/>
              </w:rPr>
              <w:t>вопросы</w:t>
            </w:r>
            <w:r>
              <w:rPr>
                <w:rFonts w:ascii="Microsoft YaHei" w:eastAsia="Microsoft YaHei" w:hAnsi="Microsoft YaHei" w:cs="Arial"/>
                <w:sz w:val="20"/>
                <w:szCs w:val="20"/>
                <w:lang w:val="ru-RU" w:eastAsia="en-AU"/>
              </w:rPr>
              <w:t xml:space="preserve">, связанные с ожидаемыми или фактическими результатами). </w:t>
            </w:r>
          </w:p>
        </w:tc>
      </w:tr>
    </w:tbl>
    <w:p w:rsidR="00F27D53" w:rsidRPr="003A1145" w:rsidRDefault="00F27D53">
      <w:pPr>
        <w:rPr>
          <w:rFonts w:ascii="Microsoft YaHei" w:eastAsia="Microsoft YaHei" w:hAnsi="Microsoft YaHei"/>
          <w:color w:val="2E74B5"/>
          <w:sz w:val="26"/>
          <w:szCs w:val="26"/>
          <w:lang w:val="ru-RU"/>
        </w:rPr>
      </w:pPr>
      <w:r w:rsidRPr="003A1145">
        <w:rPr>
          <w:rFonts w:ascii="Microsoft YaHei" w:eastAsia="Microsoft YaHei" w:hAnsi="Microsoft YaHei"/>
          <w:lang w:val="ru-RU"/>
        </w:rPr>
        <w:br w:type="page"/>
      </w:r>
    </w:p>
    <w:p w:rsidR="00F27D53" w:rsidRPr="005416FC" w:rsidRDefault="00F27D53" w:rsidP="002F55A9">
      <w:pPr>
        <w:pStyle w:val="Heading2"/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 w:hint="eastAsia"/>
          <w:sz w:val="18"/>
          <w:szCs w:val="18"/>
          <w:lang w:val="ru-RU"/>
        </w:rPr>
        <w:t>Тестовый</w:t>
      </w:r>
      <w:r w:rsidRPr="005416FC">
        <w:rPr>
          <w:rFonts w:ascii="Microsoft YaHei" w:eastAsia="Microsoft YaHei" w:hAnsi="Microsoft YaHei"/>
          <w:sz w:val="18"/>
          <w:szCs w:val="18"/>
          <w:lang w:val="ru-RU"/>
        </w:rPr>
        <w:t xml:space="preserve"> пример </w:t>
      </w:r>
      <w:r w:rsidRPr="005416FC">
        <w:rPr>
          <w:rFonts w:ascii="Microsoft YaHei" w:eastAsia="Microsoft YaHei" w:hAnsi="Microsoft YaHei"/>
          <w:sz w:val="18"/>
          <w:szCs w:val="18"/>
        </w:rPr>
        <w:t>#1:</w:t>
      </w:r>
    </w:p>
    <w:tbl>
      <w:tblPr>
        <w:tblW w:w="10263" w:type="dxa"/>
        <w:tblInd w:w="80" w:type="dxa"/>
        <w:tblLayout w:type="fixed"/>
        <w:tblLook w:val="00A0"/>
      </w:tblPr>
      <w:tblGrid>
        <w:gridCol w:w="3136"/>
        <w:gridCol w:w="7127"/>
      </w:tblGrid>
      <w:tr w:rsidR="00F27D53" w:rsidRPr="005416FC" w:rsidTr="002F55A9">
        <w:trPr>
          <w:trHeight w:val="499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пример 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  <w:t>#</w:t>
            </w:r>
          </w:p>
        </w:tc>
        <w:tc>
          <w:tcPr>
            <w:tcW w:w="712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Приоритет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тестирования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Заголовок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/название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Краткое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изложение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Этапы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данные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Ожидаемый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Фактический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 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Статус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Предварительное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Постусловие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2F55A9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Примечания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/комментарии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2F55A9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</w:tbl>
    <w:p w:rsidR="00F27D53" w:rsidRPr="005416FC" w:rsidRDefault="00F27D53" w:rsidP="002F55A9">
      <w:pPr>
        <w:rPr>
          <w:rFonts w:ascii="Microsoft YaHei" w:eastAsia="Microsoft YaHei" w:hAnsi="Microsoft YaHei"/>
          <w:sz w:val="18"/>
          <w:szCs w:val="18"/>
        </w:rPr>
      </w:pPr>
    </w:p>
    <w:p w:rsidR="00F27D53" w:rsidRPr="005416FC" w:rsidRDefault="00F27D53" w:rsidP="002F55A9">
      <w:pPr>
        <w:pStyle w:val="Heading2"/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 w:hint="eastAsia"/>
          <w:sz w:val="18"/>
          <w:szCs w:val="18"/>
          <w:lang w:val="ru-RU"/>
        </w:rPr>
        <w:t>Тестовый</w:t>
      </w:r>
      <w:r w:rsidRPr="005416FC">
        <w:rPr>
          <w:rFonts w:ascii="Microsoft YaHei" w:eastAsia="Microsoft YaHei" w:hAnsi="Microsoft YaHei"/>
          <w:sz w:val="18"/>
          <w:szCs w:val="18"/>
          <w:lang w:val="ru-RU"/>
        </w:rPr>
        <w:t xml:space="preserve"> пример </w:t>
      </w:r>
      <w:r w:rsidRPr="005416FC">
        <w:rPr>
          <w:rFonts w:ascii="Microsoft YaHei" w:eastAsia="Microsoft YaHei" w:hAnsi="Microsoft YaHei"/>
          <w:sz w:val="18"/>
          <w:szCs w:val="18"/>
        </w:rPr>
        <w:t>#2:</w:t>
      </w:r>
    </w:p>
    <w:tbl>
      <w:tblPr>
        <w:tblW w:w="10263" w:type="dxa"/>
        <w:tblInd w:w="80" w:type="dxa"/>
        <w:tblLayout w:type="fixed"/>
        <w:tblLook w:val="00A0"/>
      </w:tblPr>
      <w:tblGrid>
        <w:gridCol w:w="3136"/>
        <w:gridCol w:w="7127"/>
      </w:tblGrid>
      <w:tr w:rsidR="00F27D53" w:rsidRPr="005416FC" w:rsidTr="00101A8A">
        <w:trPr>
          <w:trHeight w:val="499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hint="eastAsia"/>
                <w:b/>
                <w:color w:val="FFFFFF"/>
                <w:sz w:val="18"/>
                <w:szCs w:val="18"/>
                <w:lang w:val="ru-RU"/>
              </w:rPr>
              <w:t>Тестовый</w:t>
            </w:r>
            <w:r w:rsidRPr="005416FC">
              <w:rPr>
                <w:rFonts w:ascii="Microsoft YaHei" w:eastAsia="Microsoft YaHei" w:hAnsi="Microsoft YaHei"/>
                <w:b/>
                <w:color w:val="FFFFFF"/>
                <w:sz w:val="18"/>
                <w:szCs w:val="18"/>
                <w:lang w:val="ru-RU"/>
              </w:rPr>
              <w:t xml:space="preserve"> пример</w:t>
            </w:r>
            <w:r w:rsidRPr="005416FC">
              <w:rPr>
                <w:rFonts w:ascii="Microsoft YaHei" w:eastAsia="Microsoft YaHei" w:hAnsi="Microsoft YaHei"/>
                <w:b/>
                <w:sz w:val="18"/>
                <w:szCs w:val="18"/>
                <w:lang w:val="ru-RU"/>
              </w:rPr>
              <w:t xml:space="preserve"> 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  <w:t>#</w:t>
            </w:r>
          </w:p>
        </w:tc>
        <w:tc>
          <w:tcPr>
            <w:tcW w:w="712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Приоритет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тестирования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Заголовок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/название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Краткое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изложение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Этапы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данные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Ожидаемый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Фактический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Статус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Предварительное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Постусловие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Примечания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/комментарии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</w:tbl>
    <w:p w:rsidR="00F27D53" w:rsidRPr="005416FC" w:rsidRDefault="00F27D53" w:rsidP="002F55A9">
      <w:pPr>
        <w:rPr>
          <w:rFonts w:ascii="Microsoft YaHei" w:eastAsia="Microsoft YaHei" w:hAnsi="Microsoft YaHei"/>
          <w:sz w:val="18"/>
          <w:szCs w:val="18"/>
        </w:rPr>
      </w:pPr>
    </w:p>
    <w:p w:rsidR="00F27D53" w:rsidRPr="005416FC" w:rsidRDefault="00F27D53">
      <w:pPr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/>
          <w:sz w:val="18"/>
          <w:szCs w:val="18"/>
        </w:rPr>
        <w:br w:type="page"/>
      </w:r>
    </w:p>
    <w:p w:rsidR="00F27D53" w:rsidRPr="005416FC" w:rsidRDefault="00F27D53" w:rsidP="002F55A9">
      <w:pPr>
        <w:pStyle w:val="Heading2"/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 w:hint="eastAsia"/>
          <w:sz w:val="18"/>
          <w:szCs w:val="18"/>
          <w:lang w:val="ru-RU"/>
        </w:rPr>
        <w:t>Тестовый</w:t>
      </w:r>
      <w:r w:rsidRPr="005416FC">
        <w:rPr>
          <w:rFonts w:ascii="Microsoft YaHei" w:eastAsia="Microsoft YaHei" w:hAnsi="Microsoft YaHei"/>
          <w:sz w:val="18"/>
          <w:szCs w:val="18"/>
          <w:lang w:val="ru-RU"/>
        </w:rPr>
        <w:t xml:space="preserve"> пример </w:t>
      </w:r>
      <w:r w:rsidRPr="005416FC">
        <w:rPr>
          <w:rFonts w:ascii="Microsoft YaHei" w:eastAsia="Microsoft YaHei" w:hAnsi="Microsoft YaHei"/>
          <w:sz w:val="18"/>
          <w:szCs w:val="18"/>
        </w:rPr>
        <w:t>#3:</w:t>
      </w:r>
    </w:p>
    <w:tbl>
      <w:tblPr>
        <w:tblW w:w="10263" w:type="dxa"/>
        <w:tblInd w:w="80" w:type="dxa"/>
        <w:tblLayout w:type="fixed"/>
        <w:tblLook w:val="00A0"/>
      </w:tblPr>
      <w:tblGrid>
        <w:gridCol w:w="3136"/>
        <w:gridCol w:w="7127"/>
      </w:tblGrid>
      <w:tr w:rsidR="00F27D53" w:rsidRPr="005416FC" w:rsidTr="00101A8A">
        <w:trPr>
          <w:trHeight w:val="499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hint="eastAsia"/>
                <w:color w:val="FFFFFF"/>
                <w:sz w:val="18"/>
                <w:szCs w:val="18"/>
                <w:lang w:val="ru-RU"/>
              </w:rPr>
              <w:t>Тестовый</w:t>
            </w:r>
            <w:r w:rsidRPr="005416FC">
              <w:rPr>
                <w:rFonts w:ascii="Microsoft YaHei" w:eastAsia="Microsoft YaHei" w:hAnsi="Microsoft YaHei"/>
                <w:color w:val="FFFFFF"/>
                <w:sz w:val="18"/>
                <w:szCs w:val="18"/>
                <w:lang w:val="ru-RU"/>
              </w:rPr>
              <w:t xml:space="preserve"> пример</w:t>
            </w:r>
            <w:r w:rsidRPr="005416FC">
              <w:rPr>
                <w:rFonts w:ascii="Microsoft YaHei" w:eastAsia="Microsoft YaHei" w:hAnsi="Microsoft YaHei"/>
                <w:sz w:val="18"/>
                <w:szCs w:val="18"/>
                <w:lang w:val="ru-RU"/>
              </w:rPr>
              <w:t xml:space="preserve"> 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  <w:t>#</w:t>
            </w:r>
          </w:p>
        </w:tc>
        <w:tc>
          <w:tcPr>
            <w:tcW w:w="712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Приоритет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</w:t>
            </w: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тирования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Заголовок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/название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Краткое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изложение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Этапы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данные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Ожидаемый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Фактический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Статус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Предварительное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Постусловие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Примечания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/ко</w:t>
            </w: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мментарии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</w:tbl>
    <w:p w:rsidR="00F27D53" w:rsidRPr="005416FC" w:rsidRDefault="00F27D53" w:rsidP="002F55A9">
      <w:pPr>
        <w:rPr>
          <w:rFonts w:ascii="Microsoft YaHei" w:eastAsia="Microsoft YaHei" w:hAnsi="Microsoft YaHei"/>
          <w:sz w:val="18"/>
          <w:szCs w:val="18"/>
        </w:rPr>
      </w:pPr>
    </w:p>
    <w:p w:rsidR="00F27D53" w:rsidRPr="005416FC" w:rsidRDefault="00F27D53" w:rsidP="002F55A9">
      <w:pPr>
        <w:pStyle w:val="Heading2"/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 w:hint="eastAsia"/>
          <w:sz w:val="18"/>
          <w:szCs w:val="18"/>
          <w:lang w:val="ru-RU"/>
        </w:rPr>
        <w:t>Тестовый</w:t>
      </w:r>
      <w:r w:rsidRPr="005416FC">
        <w:rPr>
          <w:rFonts w:ascii="Microsoft YaHei" w:eastAsia="Microsoft YaHei" w:hAnsi="Microsoft YaHei"/>
          <w:sz w:val="18"/>
          <w:szCs w:val="18"/>
          <w:lang w:val="ru-RU"/>
        </w:rPr>
        <w:t xml:space="preserve"> пример </w:t>
      </w:r>
      <w:r w:rsidRPr="005416FC">
        <w:rPr>
          <w:rFonts w:ascii="Microsoft YaHei" w:eastAsia="Microsoft YaHei" w:hAnsi="Microsoft YaHei"/>
          <w:sz w:val="18"/>
          <w:szCs w:val="18"/>
        </w:rPr>
        <w:t>#4:</w:t>
      </w:r>
    </w:p>
    <w:tbl>
      <w:tblPr>
        <w:tblW w:w="10263" w:type="dxa"/>
        <w:tblInd w:w="80" w:type="dxa"/>
        <w:tblLayout w:type="fixed"/>
        <w:tblLook w:val="00A0"/>
      </w:tblPr>
      <w:tblGrid>
        <w:gridCol w:w="3136"/>
        <w:gridCol w:w="7127"/>
      </w:tblGrid>
      <w:tr w:rsidR="00F27D53" w:rsidRPr="005416FC" w:rsidTr="00101A8A">
        <w:trPr>
          <w:trHeight w:val="499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hint="eastAsia"/>
                <w:color w:val="FFFFFF"/>
                <w:sz w:val="18"/>
                <w:szCs w:val="18"/>
                <w:lang w:val="ru-RU"/>
              </w:rPr>
              <w:t>Тестовый</w:t>
            </w:r>
            <w:r w:rsidRPr="005416FC">
              <w:rPr>
                <w:rFonts w:ascii="Microsoft YaHei" w:eastAsia="Microsoft YaHei" w:hAnsi="Microsoft YaHei"/>
                <w:color w:val="FFFFFF"/>
                <w:sz w:val="18"/>
                <w:szCs w:val="18"/>
                <w:lang w:val="ru-RU"/>
              </w:rPr>
              <w:t xml:space="preserve"> пример</w:t>
            </w:r>
            <w:r w:rsidRPr="005416FC">
              <w:rPr>
                <w:rFonts w:ascii="Microsoft YaHei" w:eastAsia="Microsoft YaHei" w:hAnsi="Microsoft YaHei"/>
                <w:sz w:val="18"/>
                <w:szCs w:val="18"/>
                <w:lang w:val="ru-RU"/>
              </w:rPr>
              <w:t xml:space="preserve"> 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  <w:t>#</w:t>
            </w:r>
          </w:p>
        </w:tc>
        <w:tc>
          <w:tcPr>
            <w:tcW w:w="712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Приоритет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тестирования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Заголовок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/название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Краткое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изложение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Этапы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данные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Ожидаемый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Фактический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Статус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Предварительное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Постусловие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Примечания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/коммента</w:t>
            </w: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рии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</w:tbl>
    <w:p w:rsidR="00F27D53" w:rsidRPr="005416FC" w:rsidRDefault="00F27D53" w:rsidP="002F55A9">
      <w:pPr>
        <w:rPr>
          <w:rFonts w:ascii="Microsoft YaHei" w:eastAsia="Microsoft YaHei" w:hAnsi="Microsoft YaHei"/>
          <w:sz w:val="18"/>
          <w:szCs w:val="18"/>
        </w:rPr>
      </w:pPr>
    </w:p>
    <w:p w:rsidR="00F27D53" w:rsidRPr="005416FC" w:rsidRDefault="00F27D53">
      <w:pPr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/>
          <w:sz w:val="18"/>
          <w:szCs w:val="18"/>
        </w:rPr>
        <w:br w:type="page"/>
      </w:r>
    </w:p>
    <w:p w:rsidR="00F27D53" w:rsidRPr="005416FC" w:rsidRDefault="00F27D53" w:rsidP="002F55A9">
      <w:pPr>
        <w:pStyle w:val="Heading2"/>
        <w:rPr>
          <w:rFonts w:ascii="Microsoft YaHei" w:eastAsia="Microsoft YaHei" w:hAnsi="Microsoft YaHei"/>
          <w:sz w:val="18"/>
          <w:szCs w:val="18"/>
        </w:rPr>
      </w:pPr>
      <w:r w:rsidRPr="005416FC">
        <w:rPr>
          <w:rFonts w:ascii="Microsoft YaHei" w:eastAsia="Microsoft YaHei" w:hAnsi="Microsoft YaHei"/>
          <w:sz w:val="18"/>
          <w:szCs w:val="18"/>
        </w:rPr>
        <w:t>Test case #5:</w:t>
      </w:r>
    </w:p>
    <w:tbl>
      <w:tblPr>
        <w:tblW w:w="10263" w:type="dxa"/>
        <w:tblInd w:w="80" w:type="dxa"/>
        <w:tblLayout w:type="fixed"/>
        <w:tblLook w:val="00A0"/>
      </w:tblPr>
      <w:tblGrid>
        <w:gridCol w:w="3136"/>
        <w:gridCol w:w="7127"/>
      </w:tblGrid>
      <w:tr w:rsidR="00F27D53" w:rsidRPr="005416FC" w:rsidTr="00101A8A">
        <w:trPr>
          <w:trHeight w:val="499"/>
        </w:trPr>
        <w:tc>
          <w:tcPr>
            <w:tcW w:w="3136" w:type="dxa"/>
            <w:tcBorders>
              <w:top w:val="single" w:sz="4" w:space="0" w:color="2F75B5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  <w:t>Test Case #</w:t>
            </w:r>
          </w:p>
        </w:tc>
        <w:tc>
          <w:tcPr>
            <w:tcW w:w="712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Приоритет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тестирования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Заголовок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/название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Краткое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изложение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Этапы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теста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Тестовые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данные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Ожидаемый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Фактический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результат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Статус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Предварительное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 xml:space="preserve"> 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FFFFFF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Постусловие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  <w:tr w:rsidR="00F27D53" w:rsidRPr="005416FC" w:rsidTr="00101A8A">
        <w:trPr>
          <w:trHeight w:val="499"/>
        </w:trPr>
        <w:tc>
          <w:tcPr>
            <w:tcW w:w="3136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000000" w:fill="2F75B5"/>
            <w:noWrap/>
            <w:vAlign w:val="center"/>
          </w:tcPr>
          <w:p w:rsidR="00F27D53" w:rsidRPr="005416FC" w:rsidRDefault="00F27D53" w:rsidP="00F27D53">
            <w:pPr>
              <w:spacing w:after="0" w:line="240" w:lineRule="auto"/>
              <w:ind w:firstLineChars="100" w:firstLine="31680"/>
              <w:jc w:val="right"/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 w:hint="eastAsia"/>
                <w:b/>
                <w:bCs/>
                <w:color w:val="FFFFFF"/>
                <w:sz w:val="18"/>
                <w:szCs w:val="18"/>
                <w:lang w:val="ru-RU" w:eastAsia="en-AU"/>
              </w:rPr>
              <w:t>Примечания</w:t>
            </w:r>
            <w:r w:rsidRPr="005416FC">
              <w:rPr>
                <w:rFonts w:ascii="Microsoft YaHei" w:eastAsia="Microsoft YaHei" w:hAnsi="Microsoft YaHei" w:cs="Arial"/>
                <w:b/>
                <w:bCs/>
                <w:color w:val="FFFFFF"/>
                <w:sz w:val="18"/>
                <w:szCs w:val="18"/>
                <w:lang w:val="ru-RU" w:eastAsia="en-AU"/>
              </w:rPr>
              <w:t>/комментарии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noWrap/>
            <w:vAlign w:val="center"/>
          </w:tcPr>
          <w:p w:rsidR="00F27D53" w:rsidRPr="005416FC" w:rsidRDefault="00F27D53" w:rsidP="00101A8A">
            <w:pPr>
              <w:spacing w:after="0" w:line="240" w:lineRule="auto"/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</w:pPr>
            <w:r w:rsidRPr="005416FC">
              <w:rPr>
                <w:rFonts w:ascii="Microsoft YaHei" w:eastAsia="Microsoft YaHei" w:hAnsi="Microsoft YaHei" w:cs="Arial"/>
                <w:sz w:val="18"/>
                <w:szCs w:val="18"/>
                <w:lang w:val="en-AU" w:eastAsia="en-AU"/>
              </w:rPr>
              <w:t> </w:t>
            </w:r>
          </w:p>
        </w:tc>
      </w:tr>
    </w:tbl>
    <w:p w:rsidR="00F27D53" w:rsidRPr="005416FC" w:rsidRDefault="00F27D53" w:rsidP="002F55A9">
      <w:pPr>
        <w:rPr>
          <w:rFonts w:ascii="Microsoft YaHei" w:eastAsia="Microsoft YaHei" w:hAnsi="Microsoft YaHei"/>
          <w:sz w:val="18"/>
          <w:szCs w:val="18"/>
        </w:rPr>
      </w:pPr>
      <w:bookmarkStart w:id="0" w:name="_GoBack"/>
      <w:bookmarkEnd w:id="0"/>
    </w:p>
    <w:sectPr w:rsidR="00F27D53" w:rsidRPr="005416FC" w:rsidSect="00624004"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D53" w:rsidRDefault="00F27D53" w:rsidP="00041C18">
      <w:pPr>
        <w:spacing w:after="0" w:line="240" w:lineRule="auto"/>
      </w:pPr>
      <w:r>
        <w:separator/>
      </w:r>
    </w:p>
  </w:endnote>
  <w:endnote w:type="continuationSeparator" w:id="0">
    <w:p w:rsidR="00F27D53" w:rsidRDefault="00F27D53" w:rsidP="0004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altName w:val="??§ЮЎм§Ў??§ЮЎм????§ЮЎм§Ў???§ЮЎм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D53" w:rsidRDefault="00F27D53" w:rsidP="00041C18">
      <w:pPr>
        <w:spacing w:after="0" w:line="240" w:lineRule="auto"/>
      </w:pPr>
      <w:r>
        <w:separator/>
      </w:r>
    </w:p>
  </w:footnote>
  <w:footnote w:type="continuationSeparator" w:id="0">
    <w:p w:rsidR="00F27D53" w:rsidRDefault="00F27D53" w:rsidP="00041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6BD1"/>
    <w:rsid w:val="00041C18"/>
    <w:rsid w:val="00054FC4"/>
    <w:rsid w:val="00101A8A"/>
    <w:rsid w:val="00190192"/>
    <w:rsid w:val="0021419A"/>
    <w:rsid w:val="00236BD1"/>
    <w:rsid w:val="002A24B2"/>
    <w:rsid w:val="002E4DEF"/>
    <w:rsid w:val="002F43FF"/>
    <w:rsid w:val="002F55A9"/>
    <w:rsid w:val="00302A18"/>
    <w:rsid w:val="0035045A"/>
    <w:rsid w:val="003A1145"/>
    <w:rsid w:val="0040424D"/>
    <w:rsid w:val="00421AD6"/>
    <w:rsid w:val="005416FC"/>
    <w:rsid w:val="005A5815"/>
    <w:rsid w:val="005C3356"/>
    <w:rsid w:val="00624004"/>
    <w:rsid w:val="006E0818"/>
    <w:rsid w:val="00714B72"/>
    <w:rsid w:val="00725039"/>
    <w:rsid w:val="00845D32"/>
    <w:rsid w:val="00893F09"/>
    <w:rsid w:val="008E4814"/>
    <w:rsid w:val="009536BE"/>
    <w:rsid w:val="00974FFE"/>
    <w:rsid w:val="009A534A"/>
    <w:rsid w:val="009B4E14"/>
    <w:rsid w:val="009B75EA"/>
    <w:rsid w:val="009F3335"/>
    <w:rsid w:val="00A46667"/>
    <w:rsid w:val="00AC34F5"/>
    <w:rsid w:val="00BC21B8"/>
    <w:rsid w:val="00C16DD1"/>
    <w:rsid w:val="00C6472C"/>
    <w:rsid w:val="00CA0875"/>
    <w:rsid w:val="00D01969"/>
    <w:rsid w:val="00D86F64"/>
    <w:rsid w:val="00D95031"/>
    <w:rsid w:val="00EA79EC"/>
    <w:rsid w:val="00F12599"/>
    <w:rsid w:val="00F27D53"/>
    <w:rsid w:val="00F4473F"/>
    <w:rsid w:val="00F64A47"/>
    <w:rsid w:val="00F70C85"/>
    <w:rsid w:val="00FB0B4A"/>
    <w:rsid w:val="00FE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1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C85"/>
    <w:pPr>
      <w:spacing w:after="160" w:line="259" w:lineRule="auto"/>
    </w:pPr>
    <w:rPr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0192"/>
    <w:pPr>
      <w:keepNext/>
      <w:keepLines/>
      <w:spacing w:before="240" w:after="0"/>
      <w:outlineLvl w:val="0"/>
    </w:pPr>
    <w:rPr>
      <w:rFonts w:ascii="Calibri Light" w:hAnsi="Calibri Light"/>
      <w:b/>
      <w:color w:val="53813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55A9"/>
    <w:pPr>
      <w:keepNext/>
      <w:keepLines/>
      <w:spacing w:before="120" w:after="12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90192"/>
    <w:rPr>
      <w:rFonts w:ascii="Calibri Light" w:eastAsia="SimSun" w:hAnsi="Calibri Light" w:cs="Times New Roman"/>
      <w:b/>
      <w:color w:val="53813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F55A9"/>
    <w:rPr>
      <w:rFonts w:ascii="Calibri Light" w:eastAsia="SimSun" w:hAnsi="Calibri Light" w:cs="Times New Roman"/>
      <w:color w:val="2E74B5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rsid w:val="00041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41C18"/>
    <w:rPr>
      <w:rFonts w:cs="Times New Roman"/>
      <w:lang w:val="en-GB"/>
    </w:rPr>
  </w:style>
  <w:style w:type="paragraph" w:styleId="Footer">
    <w:name w:val="footer"/>
    <w:basedOn w:val="Normal"/>
    <w:link w:val="FooterChar"/>
    <w:uiPriority w:val="99"/>
    <w:rsid w:val="00041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41C18"/>
    <w:rPr>
      <w:rFonts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06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5</Pages>
  <Words>638</Words>
  <Characters>3639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Document</dc:title>
  <dc:subject/>
  <dc:creator/>
  <cp:keywords/>
  <dc:description/>
  <cp:lastModifiedBy/>
  <cp:revision>2</cp:revision>
  <dcterms:created xsi:type="dcterms:W3CDTF">2017-11-22T08:18:00Z</dcterms:created>
  <dcterms:modified xsi:type="dcterms:W3CDTF">2017-11-22T08:18:00Z</dcterms:modified>
</cp:coreProperties>
</file>